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46B" w:rsidRDefault="007E55AE" w:rsidP="007E55AE">
      <w:pPr>
        <w:pStyle w:val="NormalnyWeb"/>
        <w:pageBreakBefore/>
        <w:spacing w:after="0"/>
        <w:jc w:val="right"/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    </w:t>
      </w:r>
      <w:r w:rsidR="00F837AA">
        <w:rPr>
          <w:rFonts w:ascii="Arial" w:hAnsi="Arial" w:cs="Arial"/>
          <w:sz w:val="20"/>
          <w:szCs w:val="20"/>
        </w:rPr>
        <w:t xml:space="preserve"> </w:t>
      </w:r>
      <w:r>
        <w:t>Bydgoszcz</w:t>
      </w:r>
      <w:r w:rsidR="0052730B">
        <w:t>,</w:t>
      </w:r>
      <w:r>
        <w:t xml:space="preserve">……………..      </w:t>
      </w:r>
    </w:p>
    <w:p w:rsidR="00DD246B" w:rsidRDefault="007E55AE" w:rsidP="00DD246B">
      <w:pPr>
        <w:pStyle w:val="NormalnyWeb"/>
        <w:spacing w:after="0"/>
      </w:pPr>
      <w:r>
        <w:t>……………………….</w:t>
      </w:r>
    </w:p>
    <w:p w:rsidR="007E55AE" w:rsidRPr="007E55AE" w:rsidRDefault="007E55AE" w:rsidP="00DD246B">
      <w:pPr>
        <w:pStyle w:val="NormalnyWeb"/>
        <w:spacing w:after="0"/>
        <w:rPr>
          <w:sz w:val="18"/>
          <w:szCs w:val="18"/>
        </w:rPr>
      </w:pPr>
      <w:r w:rsidRPr="007E55AE">
        <w:rPr>
          <w:sz w:val="18"/>
          <w:szCs w:val="18"/>
        </w:rPr>
        <w:t>nazwa i adres jednostki</w:t>
      </w:r>
    </w:p>
    <w:p w:rsidR="00987B6D" w:rsidRDefault="00987B6D" w:rsidP="00DD246B">
      <w:pPr>
        <w:pStyle w:val="NormalnyWeb"/>
        <w:spacing w:after="0"/>
      </w:pPr>
    </w:p>
    <w:p w:rsidR="00DD246B" w:rsidRDefault="00DD246B" w:rsidP="00DD246B">
      <w:pPr>
        <w:pStyle w:val="NormalnyWeb"/>
        <w:spacing w:after="0"/>
      </w:pPr>
    </w:p>
    <w:p w:rsidR="00DD246B" w:rsidRPr="007E55AE" w:rsidRDefault="00F564AA" w:rsidP="00F564AA">
      <w:pPr>
        <w:pStyle w:val="NormalnyWeb"/>
        <w:spacing w:after="0"/>
        <w:jc w:val="both"/>
        <w:rPr>
          <w:b/>
        </w:rPr>
      </w:pPr>
      <w:r w:rsidRPr="00F564AA">
        <w:rPr>
          <w:b/>
          <w:i/>
        </w:rPr>
        <w:t xml:space="preserve">                                                                                                            </w:t>
      </w:r>
      <w:r w:rsidRPr="007E55AE">
        <w:rPr>
          <w:b/>
        </w:rPr>
        <w:t>Dyrektor Kolegium III</w:t>
      </w:r>
    </w:p>
    <w:p w:rsidR="00DD246B" w:rsidRPr="007E55AE" w:rsidRDefault="00F564AA" w:rsidP="00F564AA">
      <w:pPr>
        <w:pStyle w:val="NormalnyWeb"/>
        <w:spacing w:after="0"/>
      </w:pPr>
      <w:r w:rsidRPr="007E55AE">
        <w:rPr>
          <w:rStyle w:val="Pogrubienie"/>
          <w:iCs/>
        </w:rPr>
        <w:t xml:space="preserve">                                                                                               </w:t>
      </w:r>
      <w:r w:rsidR="00DD246B" w:rsidRPr="007E55AE">
        <w:rPr>
          <w:rStyle w:val="Pogrubienie"/>
          <w:iCs/>
        </w:rPr>
        <w:t xml:space="preserve">dr </w:t>
      </w:r>
      <w:r w:rsidRPr="007E55AE">
        <w:rPr>
          <w:rStyle w:val="Pogrubienie"/>
          <w:iCs/>
        </w:rPr>
        <w:t>inż. Grzegorz Zych, prof. uczelni</w:t>
      </w:r>
    </w:p>
    <w:p w:rsidR="00DD246B" w:rsidRPr="007E55AE" w:rsidRDefault="00DD246B" w:rsidP="00DD246B">
      <w:pPr>
        <w:pStyle w:val="NormalnyWeb"/>
        <w:spacing w:after="0"/>
      </w:pPr>
    </w:p>
    <w:p w:rsidR="00DD246B" w:rsidRDefault="00DD246B" w:rsidP="00DD246B">
      <w:pPr>
        <w:pStyle w:val="NormalnyWeb"/>
        <w:spacing w:after="0"/>
        <w:jc w:val="center"/>
      </w:pPr>
    </w:p>
    <w:p w:rsidR="00DD246B" w:rsidRDefault="007E55AE" w:rsidP="00DD246B">
      <w:pPr>
        <w:pStyle w:val="NormalnyWeb"/>
        <w:spacing w:after="0"/>
      </w:pPr>
      <w:r>
        <w:t>Prodziekan/</w:t>
      </w:r>
      <w:r w:rsidR="006C6AAE">
        <w:t>Z</w:t>
      </w:r>
      <w:r>
        <w:t>-ca Dyrektora ds. kształcenia wydziału/instytutu…………………………………..</w:t>
      </w:r>
    </w:p>
    <w:p w:rsidR="007E55AE" w:rsidRDefault="007E55AE" w:rsidP="007E55AE">
      <w:pPr>
        <w:pStyle w:val="NormalnyWeb"/>
        <w:spacing w:after="0"/>
        <w:jc w:val="both"/>
      </w:pPr>
      <w:r>
        <w:t>zwraca się z prośbą o upoważnienie do pełnienia funkcji przewodniczącego komisji egzaminu dyplomowego w roku akademickim………………………..następujące osoby:</w:t>
      </w:r>
    </w:p>
    <w:p w:rsidR="007E55AE" w:rsidRDefault="007E55AE" w:rsidP="007E55AE">
      <w:pPr>
        <w:pStyle w:val="NormalnyWeb"/>
        <w:spacing w:after="0"/>
        <w:jc w:val="both"/>
      </w:pPr>
      <w:r>
        <w:t>1.</w:t>
      </w:r>
    </w:p>
    <w:p w:rsidR="007E55AE" w:rsidRDefault="007E55AE" w:rsidP="00DD246B">
      <w:pPr>
        <w:pStyle w:val="NormalnyWeb"/>
        <w:spacing w:after="0"/>
      </w:pPr>
      <w:r>
        <w:t>2.</w:t>
      </w:r>
    </w:p>
    <w:p w:rsidR="007E55AE" w:rsidRDefault="007E55AE" w:rsidP="00DD246B">
      <w:pPr>
        <w:pStyle w:val="NormalnyWeb"/>
        <w:spacing w:after="0"/>
      </w:pPr>
      <w:r>
        <w:t>3.</w:t>
      </w:r>
    </w:p>
    <w:p w:rsidR="007E55AE" w:rsidRDefault="007E55AE" w:rsidP="00DD246B">
      <w:pPr>
        <w:pStyle w:val="NormalnyWeb"/>
        <w:spacing w:after="0"/>
      </w:pPr>
      <w:r>
        <w:t>4.</w:t>
      </w:r>
    </w:p>
    <w:p w:rsidR="007E55AE" w:rsidRDefault="007E55AE" w:rsidP="00DD246B">
      <w:pPr>
        <w:pStyle w:val="NormalnyWeb"/>
        <w:spacing w:after="0"/>
      </w:pPr>
      <w:r>
        <w:t>5.</w:t>
      </w:r>
    </w:p>
    <w:p w:rsidR="007E55AE" w:rsidRDefault="007E55AE" w:rsidP="00DD246B">
      <w:pPr>
        <w:pStyle w:val="NormalnyWeb"/>
        <w:spacing w:after="0"/>
      </w:pPr>
      <w:r>
        <w:t>6.</w:t>
      </w:r>
    </w:p>
    <w:p w:rsidR="007E55AE" w:rsidRDefault="007E55AE" w:rsidP="00DD246B">
      <w:pPr>
        <w:pStyle w:val="NormalnyWeb"/>
        <w:spacing w:after="0"/>
      </w:pPr>
      <w:r>
        <w:t xml:space="preserve">                                                                                                            </w:t>
      </w:r>
      <w:r w:rsidR="00DC05DB">
        <w:t>z</w:t>
      </w:r>
      <w:r>
        <w:t xml:space="preserve"> poważaniem</w:t>
      </w:r>
    </w:p>
    <w:p w:rsidR="007E55AE" w:rsidRDefault="007E55AE" w:rsidP="00DD246B">
      <w:pPr>
        <w:pStyle w:val="NormalnyWeb"/>
        <w:spacing w:after="0"/>
      </w:pPr>
      <w:r>
        <w:t xml:space="preserve">                                                                                           ……………………………………….</w:t>
      </w:r>
      <w:r w:rsidR="00366CB2">
        <w:t xml:space="preserve">          </w:t>
      </w:r>
    </w:p>
    <w:p w:rsidR="00DD246B" w:rsidRDefault="00366CB2" w:rsidP="00DD246B">
      <w:pPr>
        <w:pStyle w:val="NormalnyWeb"/>
        <w:spacing w:after="0"/>
      </w:pPr>
      <w:r>
        <w:t xml:space="preserve">                                                                                                              </w:t>
      </w:r>
    </w:p>
    <w:p w:rsidR="007E55AE" w:rsidRDefault="00F837AA">
      <w:pPr>
        <w:widowControl w:val="0"/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7E55AE" w:rsidRPr="007E55AE">
        <w:rPr>
          <w:rFonts w:ascii="Arial" w:hAnsi="Arial" w:cs="Arial"/>
          <w:i/>
          <w:sz w:val="20"/>
          <w:szCs w:val="20"/>
        </w:rPr>
        <w:t>Upoważniam ww. osoby do pełnienia funkcji przewodniczącego komisji egzaminów dyplomowych w roku akademickim………………</w:t>
      </w:r>
      <w:r w:rsidRPr="007E55AE">
        <w:rPr>
          <w:rFonts w:ascii="Arial" w:hAnsi="Arial" w:cs="Arial"/>
          <w:i/>
          <w:sz w:val="20"/>
          <w:szCs w:val="20"/>
        </w:rPr>
        <w:t xml:space="preserve">  </w:t>
      </w:r>
    </w:p>
    <w:p w:rsidR="007E55AE" w:rsidRDefault="007E55AE">
      <w:pPr>
        <w:widowControl w:val="0"/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</w:p>
    <w:p w:rsidR="007E55AE" w:rsidRDefault="007E55AE">
      <w:pPr>
        <w:widowControl w:val="0"/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</w:p>
    <w:p w:rsidR="007E55AE" w:rsidRDefault="007E55AE">
      <w:pPr>
        <w:widowControl w:val="0"/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</w:p>
    <w:p w:rsidR="007E55AE" w:rsidRDefault="007E55AE" w:rsidP="00EB1CB2">
      <w:pPr>
        <w:widowControl w:val="0"/>
        <w:autoSpaceDE w:val="0"/>
        <w:autoSpaceDN w:val="0"/>
        <w:adjustRightInd w:val="0"/>
        <w:ind w:left="576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………………………………………..</w:t>
      </w:r>
    </w:p>
    <w:p w:rsidR="007E55AE" w:rsidRDefault="007E55AE" w:rsidP="00EB1CB2">
      <w:pPr>
        <w:widowControl w:val="0"/>
        <w:autoSpaceDE w:val="0"/>
        <w:autoSpaceDN w:val="0"/>
        <w:adjustRightInd w:val="0"/>
        <w:ind w:left="576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(data i podpis Dyrektora Kolegium III)</w:t>
      </w:r>
    </w:p>
    <w:p w:rsidR="00F837AA" w:rsidRPr="007E55AE" w:rsidRDefault="00F837AA">
      <w:pPr>
        <w:widowControl w:val="0"/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7E55AE">
        <w:rPr>
          <w:rFonts w:ascii="Arial" w:hAnsi="Arial" w:cs="Arial"/>
          <w:i/>
          <w:sz w:val="20"/>
          <w:szCs w:val="20"/>
        </w:rPr>
        <w:t xml:space="preserve">                                   </w:t>
      </w:r>
    </w:p>
    <w:sectPr w:rsidR="00F837AA" w:rsidRPr="007E55AE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C24" w:rsidRDefault="00865C24">
      <w:r>
        <w:separator/>
      </w:r>
    </w:p>
  </w:endnote>
  <w:endnote w:type="continuationSeparator" w:id="0">
    <w:p w:rsidR="00865C24" w:rsidRDefault="00865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C24" w:rsidRDefault="00865C24">
      <w:r>
        <w:separator/>
      </w:r>
    </w:p>
  </w:footnote>
  <w:footnote w:type="continuationSeparator" w:id="0">
    <w:p w:rsidR="00865C24" w:rsidRDefault="00865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78"/>
    <w:rsid w:val="000040BC"/>
    <w:rsid w:val="0000435C"/>
    <w:rsid w:val="000304C9"/>
    <w:rsid w:val="00080178"/>
    <w:rsid w:val="000807D0"/>
    <w:rsid w:val="000A0830"/>
    <w:rsid w:val="000B5C35"/>
    <w:rsid w:val="00110FC7"/>
    <w:rsid w:val="0014124A"/>
    <w:rsid w:val="00150568"/>
    <w:rsid w:val="00161A16"/>
    <w:rsid w:val="0019058B"/>
    <w:rsid w:val="001A0E67"/>
    <w:rsid w:val="00234B40"/>
    <w:rsid w:val="00240A53"/>
    <w:rsid w:val="002B0CE0"/>
    <w:rsid w:val="00300D14"/>
    <w:rsid w:val="00317DAE"/>
    <w:rsid w:val="00353744"/>
    <w:rsid w:val="00366CB2"/>
    <w:rsid w:val="003A5BBF"/>
    <w:rsid w:val="003E11E9"/>
    <w:rsid w:val="003F6C1C"/>
    <w:rsid w:val="00404748"/>
    <w:rsid w:val="00407691"/>
    <w:rsid w:val="00444EF8"/>
    <w:rsid w:val="00445443"/>
    <w:rsid w:val="00465D29"/>
    <w:rsid w:val="00467186"/>
    <w:rsid w:val="00470190"/>
    <w:rsid w:val="004B5372"/>
    <w:rsid w:val="004C2665"/>
    <w:rsid w:val="004D3986"/>
    <w:rsid w:val="004E2EE7"/>
    <w:rsid w:val="00502FB5"/>
    <w:rsid w:val="00520A74"/>
    <w:rsid w:val="0052730B"/>
    <w:rsid w:val="00540BF9"/>
    <w:rsid w:val="005806B6"/>
    <w:rsid w:val="005D326C"/>
    <w:rsid w:val="00641D78"/>
    <w:rsid w:val="006708B8"/>
    <w:rsid w:val="006C010A"/>
    <w:rsid w:val="006C6AAE"/>
    <w:rsid w:val="0076282B"/>
    <w:rsid w:val="007B71E9"/>
    <w:rsid w:val="007E55AE"/>
    <w:rsid w:val="008659FF"/>
    <w:rsid w:val="00865C24"/>
    <w:rsid w:val="00892B5F"/>
    <w:rsid w:val="00925686"/>
    <w:rsid w:val="0093431A"/>
    <w:rsid w:val="00970AD4"/>
    <w:rsid w:val="00987B6D"/>
    <w:rsid w:val="00993F15"/>
    <w:rsid w:val="009A21F1"/>
    <w:rsid w:val="009B031A"/>
    <w:rsid w:val="009D39B6"/>
    <w:rsid w:val="009F7EB9"/>
    <w:rsid w:val="00A262B3"/>
    <w:rsid w:val="00A80B3E"/>
    <w:rsid w:val="00AC4774"/>
    <w:rsid w:val="00B06989"/>
    <w:rsid w:val="00B128C7"/>
    <w:rsid w:val="00B23ECF"/>
    <w:rsid w:val="00B300A8"/>
    <w:rsid w:val="00B42559"/>
    <w:rsid w:val="00B839EA"/>
    <w:rsid w:val="00BA2E84"/>
    <w:rsid w:val="00BB3ACF"/>
    <w:rsid w:val="00C23187"/>
    <w:rsid w:val="00C24D4D"/>
    <w:rsid w:val="00C80208"/>
    <w:rsid w:val="00C92E19"/>
    <w:rsid w:val="00CB03F5"/>
    <w:rsid w:val="00CD06F3"/>
    <w:rsid w:val="00D073DD"/>
    <w:rsid w:val="00D6446B"/>
    <w:rsid w:val="00DC05DB"/>
    <w:rsid w:val="00DC4EAD"/>
    <w:rsid w:val="00DC515C"/>
    <w:rsid w:val="00DD246B"/>
    <w:rsid w:val="00E019BE"/>
    <w:rsid w:val="00E0763A"/>
    <w:rsid w:val="00E13462"/>
    <w:rsid w:val="00E53859"/>
    <w:rsid w:val="00E908FC"/>
    <w:rsid w:val="00EB1CB2"/>
    <w:rsid w:val="00EC29BC"/>
    <w:rsid w:val="00EE6B08"/>
    <w:rsid w:val="00F01C13"/>
    <w:rsid w:val="00F15AA4"/>
    <w:rsid w:val="00F43A50"/>
    <w:rsid w:val="00F564AA"/>
    <w:rsid w:val="00F837AA"/>
    <w:rsid w:val="00FA0E20"/>
    <w:rsid w:val="00FA52EF"/>
    <w:rsid w:val="00FB68DD"/>
    <w:rsid w:val="00FD23A3"/>
    <w:rsid w:val="00FE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668681A-6AB1-42F9-B9EB-42563C2A6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E908F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E908FC"/>
    <w:rPr>
      <w:rFonts w:cs="Times New Roman"/>
      <w:vertAlign w:val="superscript"/>
    </w:rPr>
  </w:style>
  <w:style w:type="character" w:styleId="Pogrubienie">
    <w:name w:val="Strong"/>
    <w:uiPriority w:val="99"/>
    <w:qFormat/>
    <w:rsid w:val="00DD246B"/>
    <w:rPr>
      <w:rFonts w:cs="Times New Roman"/>
      <w:b/>
      <w:bCs/>
    </w:rPr>
  </w:style>
  <w:style w:type="paragraph" w:styleId="NormalnyWeb">
    <w:name w:val="Normal (Web)"/>
    <w:basedOn w:val="Normalny"/>
    <w:uiPriority w:val="99"/>
    <w:rsid w:val="00DD246B"/>
    <w:pPr>
      <w:spacing w:before="100" w:beforeAutospacing="1" w:after="119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87B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87B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83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zyna\Desktop\Gra&#380;yna-KOLEGIUM%20III\pismo%20dot.%20wykorzystania%20zaleg&#322;ego%20urlopu-28.11.202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pismo dot. wykorzystania zaległego urlopu-28.11.2022.dot</Template>
  <TotalTime>0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Danuta Kopijkowska</vt:lpstr>
    </vt:vector>
  </TitlesOfParts>
  <Company>UKW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Danuta Kopijkowska</dc:title>
  <dc:subject/>
  <dc:creator>Grazyna</dc:creator>
  <cp:keywords/>
  <dc:description/>
  <cp:lastModifiedBy>sekretariat K3</cp:lastModifiedBy>
  <cp:revision>2</cp:revision>
  <cp:lastPrinted>2024-09-26T10:05:00Z</cp:lastPrinted>
  <dcterms:created xsi:type="dcterms:W3CDTF">2024-10-08T08:36:00Z</dcterms:created>
  <dcterms:modified xsi:type="dcterms:W3CDTF">2024-10-08T08:36:00Z</dcterms:modified>
</cp:coreProperties>
</file>